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DA21A" w14:textId="77777777" w:rsidR="00F06F40" w:rsidRDefault="00F06F40" w:rsidP="00F06F40">
      <w:pPr>
        <w:ind w:left="142"/>
        <w:rPr>
          <w:b/>
          <w:sz w:val="18"/>
          <w:lang w:val="en-GB"/>
        </w:rPr>
      </w:pPr>
    </w:p>
    <w:p w14:paraId="2EF0A68C" w14:textId="77777777" w:rsidR="00F06F40" w:rsidRPr="00B9093E" w:rsidRDefault="00882578" w:rsidP="00F06F40">
      <w:pPr>
        <w:rPr>
          <w:sz w:val="20"/>
          <w:lang w:val="en-GB"/>
        </w:rPr>
      </w:pPr>
      <w:r>
        <w:rPr>
          <w:b/>
          <w:sz w:val="20"/>
          <w:lang w:val="en-GB"/>
        </w:rPr>
        <w:t xml:space="preserve">A) </w:t>
      </w:r>
      <w:r w:rsidR="00F06F40" w:rsidRPr="00B9093E">
        <w:rPr>
          <w:b/>
          <w:sz w:val="20"/>
          <w:lang w:val="en-GB"/>
        </w:rPr>
        <w:t>Slope Details</w:t>
      </w:r>
    </w:p>
    <w:p w14:paraId="6132204D" w14:textId="77777777" w:rsidR="00F06F40" w:rsidRDefault="00F06F40" w:rsidP="00F06F40">
      <w:pPr>
        <w:rPr>
          <w:sz w:val="8"/>
          <w:szCs w:val="8"/>
          <w:lang w:val="en-GB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567"/>
        <w:gridCol w:w="2127"/>
        <w:gridCol w:w="7087"/>
      </w:tblGrid>
      <w:tr w:rsidR="009A1F9F" w:rsidRPr="00A1207E" w14:paraId="26232BCA" w14:textId="77777777" w:rsidTr="007D08D2">
        <w:tc>
          <w:tcPr>
            <w:tcW w:w="567" w:type="dxa"/>
          </w:tcPr>
          <w:p w14:paraId="5B0E02D6" w14:textId="77777777" w:rsidR="009A1F9F" w:rsidRPr="008F0393" w:rsidRDefault="00B32884" w:rsidP="00B32884">
            <w:pPr>
              <w:pStyle w:val="ListParagraph"/>
              <w:tabs>
                <w:tab w:val="left" w:pos="167"/>
              </w:tabs>
              <w:ind w:left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438FB5EA" w14:textId="77777777" w:rsidR="009A1F9F" w:rsidRDefault="009A1F9F" w:rsidP="008542CC">
            <w:pPr>
              <w:rPr>
                <w:sz w:val="18"/>
                <w:szCs w:val="18"/>
                <w:lang w:val="en-GB"/>
              </w:rPr>
            </w:pPr>
            <w:r w:rsidRPr="00A1207E">
              <w:rPr>
                <w:sz w:val="18"/>
                <w:szCs w:val="18"/>
                <w:lang w:val="en-GB"/>
              </w:rPr>
              <w:t>Full Name of Slope:</w:t>
            </w:r>
          </w:p>
          <w:p w14:paraId="7B42BA9B" w14:textId="77777777" w:rsidR="007D7143" w:rsidRPr="00A1207E" w:rsidRDefault="007D7143" w:rsidP="008542CC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BC07" w14:textId="77777777" w:rsidR="009A1F9F" w:rsidRPr="00A1207E" w:rsidRDefault="009A1F9F" w:rsidP="008542CC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2E53B6A8" w14:textId="77777777" w:rsidR="00835B24" w:rsidRPr="00A1207E" w:rsidRDefault="00835B24" w:rsidP="00835B24">
      <w:pPr>
        <w:rPr>
          <w:sz w:val="8"/>
          <w:szCs w:val="8"/>
          <w:lang w:val="en-GB"/>
        </w:rPr>
      </w:pPr>
    </w:p>
    <w:tbl>
      <w:tblPr>
        <w:tblW w:w="9785" w:type="dxa"/>
        <w:tblLook w:val="01E0" w:firstRow="1" w:lastRow="1" w:firstColumn="1" w:lastColumn="1" w:noHBand="0" w:noVBand="0"/>
      </w:tblPr>
      <w:tblGrid>
        <w:gridCol w:w="567"/>
        <w:gridCol w:w="2127"/>
        <w:gridCol w:w="7091"/>
      </w:tblGrid>
      <w:tr w:rsidR="00835B24" w:rsidRPr="00A1207E" w14:paraId="73FA8639" w14:textId="77777777" w:rsidTr="007D08D2">
        <w:tc>
          <w:tcPr>
            <w:tcW w:w="567" w:type="dxa"/>
          </w:tcPr>
          <w:p w14:paraId="5C930F70" w14:textId="77777777" w:rsidR="00835B24" w:rsidRPr="00A1207E" w:rsidRDefault="009A1F9F" w:rsidP="009A1F9F">
            <w:pPr>
              <w:rPr>
                <w:sz w:val="18"/>
                <w:szCs w:val="18"/>
                <w:lang w:val="en-GB"/>
              </w:rPr>
            </w:pPr>
            <w:r w:rsidRPr="00A1207E">
              <w:rPr>
                <w:sz w:val="18"/>
                <w:szCs w:val="18"/>
                <w:lang w:val="en-GB"/>
              </w:rPr>
              <w:t>3</w:t>
            </w:r>
            <w:r w:rsidR="00835B24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10C435AD" w14:textId="77777777" w:rsidR="00835B24" w:rsidRPr="00A1207E" w:rsidRDefault="00835B24" w:rsidP="008542CC">
            <w:pPr>
              <w:rPr>
                <w:sz w:val="18"/>
                <w:szCs w:val="18"/>
                <w:lang w:val="en-GB"/>
              </w:rPr>
            </w:pPr>
            <w:r w:rsidRPr="00A1207E">
              <w:rPr>
                <w:sz w:val="18"/>
                <w:szCs w:val="18"/>
                <w:lang w:val="en-GB"/>
              </w:rPr>
              <w:t xml:space="preserve">Contact </w:t>
            </w:r>
            <w:r w:rsidR="009A1F9F" w:rsidRPr="00A1207E">
              <w:rPr>
                <w:sz w:val="18"/>
                <w:szCs w:val="18"/>
                <w:lang w:val="en-GB"/>
              </w:rPr>
              <w:t>Name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524BD63C" w14:textId="77777777" w:rsidR="00835B24" w:rsidRPr="00A1207E" w:rsidRDefault="00835B24" w:rsidP="008542CC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91F7" w14:textId="77777777" w:rsidR="00835B24" w:rsidRPr="00A1207E" w:rsidRDefault="00835B24" w:rsidP="008542CC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6CFC1C36" w14:textId="77777777" w:rsidR="00835B24" w:rsidRPr="00A1207E" w:rsidRDefault="00835B24" w:rsidP="00835B24">
      <w:pPr>
        <w:rPr>
          <w:sz w:val="8"/>
          <w:szCs w:val="8"/>
          <w:lang w:val="en-GB"/>
        </w:rPr>
      </w:pPr>
    </w:p>
    <w:tbl>
      <w:tblPr>
        <w:tblW w:w="9785" w:type="dxa"/>
        <w:tblLook w:val="01E0" w:firstRow="1" w:lastRow="1" w:firstColumn="1" w:lastColumn="1" w:noHBand="0" w:noVBand="0"/>
      </w:tblPr>
      <w:tblGrid>
        <w:gridCol w:w="567"/>
        <w:gridCol w:w="2127"/>
        <w:gridCol w:w="1846"/>
        <w:gridCol w:w="993"/>
        <w:gridCol w:w="4252"/>
      </w:tblGrid>
      <w:tr w:rsidR="009A1F9F" w:rsidRPr="00A1207E" w14:paraId="61A363DE" w14:textId="77777777" w:rsidTr="007D08D2">
        <w:tc>
          <w:tcPr>
            <w:tcW w:w="567" w:type="dxa"/>
          </w:tcPr>
          <w:p w14:paraId="1ED325DA" w14:textId="77777777" w:rsidR="009A1F9F" w:rsidRPr="00A1207E" w:rsidRDefault="004D248B" w:rsidP="00E13971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255FD4C5" w14:textId="77777777" w:rsidR="009A1F9F" w:rsidRPr="00A1207E" w:rsidRDefault="009A1F9F" w:rsidP="00E13971">
            <w:pPr>
              <w:rPr>
                <w:sz w:val="18"/>
                <w:szCs w:val="18"/>
                <w:lang w:val="en-GB"/>
              </w:rPr>
            </w:pPr>
            <w:r w:rsidRPr="00A1207E">
              <w:rPr>
                <w:sz w:val="18"/>
                <w:szCs w:val="18"/>
                <w:lang w:val="en-GB"/>
              </w:rPr>
              <w:t>Telephone:</w:t>
            </w:r>
          </w:p>
          <w:p w14:paraId="6872425C" w14:textId="77777777" w:rsidR="009A1F9F" w:rsidRPr="00A1207E" w:rsidRDefault="009A1F9F" w:rsidP="00E13971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B77D" w14:textId="77777777" w:rsidR="009A1F9F" w:rsidRPr="00A1207E" w:rsidRDefault="009A1F9F" w:rsidP="00E13971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653F7C0" w14:textId="77777777" w:rsidR="009A1F9F" w:rsidRPr="00A1207E" w:rsidRDefault="004D248B" w:rsidP="00E13971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5. </w:t>
            </w:r>
            <w:r w:rsidR="009A1F9F" w:rsidRPr="00A1207E">
              <w:rPr>
                <w:sz w:val="18"/>
                <w:szCs w:val="18"/>
                <w:lang w:val="en-GB"/>
              </w:rPr>
              <w:t>Email: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4336" w14:textId="77777777" w:rsidR="009A1F9F" w:rsidRPr="00A1207E" w:rsidRDefault="009A1F9F" w:rsidP="00E13971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543B36D4" w14:textId="77777777" w:rsidR="00835B24" w:rsidRDefault="00835B24" w:rsidP="00835B24">
      <w:pPr>
        <w:rPr>
          <w:sz w:val="8"/>
          <w:szCs w:val="8"/>
          <w:lang w:val="en-GB"/>
        </w:rPr>
      </w:pPr>
    </w:p>
    <w:p w14:paraId="7EB35487" w14:textId="77777777" w:rsidR="00F06F40" w:rsidRPr="00B9093E" w:rsidRDefault="00B5443F" w:rsidP="00F06F40">
      <w:pPr>
        <w:rPr>
          <w:sz w:val="20"/>
          <w:lang w:val="en-GB"/>
        </w:rPr>
      </w:pPr>
      <w:r>
        <w:rPr>
          <w:b/>
          <w:sz w:val="20"/>
          <w:lang w:val="en-GB"/>
        </w:rPr>
        <w:t xml:space="preserve">B) </w:t>
      </w:r>
      <w:r w:rsidR="008F0393" w:rsidRPr="00B9093E">
        <w:rPr>
          <w:b/>
          <w:sz w:val="20"/>
          <w:lang w:val="en-GB"/>
        </w:rPr>
        <w:t>Inspection</w:t>
      </w:r>
    </w:p>
    <w:p w14:paraId="40BEC65D" w14:textId="77777777" w:rsidR="00F06F40" w:rsidRDefault="00F06F40" w:rsidP="00F06F40">
      <w:pPr>
        <w:rPr>
          <w:sz w:val="8"/>
          <w:szCs w:val="8"/>
          <w:lang w:val="en-GB"/>
        </w:rPr>
      </w:pPr>
    </w:p>
    <w:tbl>
      <w:tblPr>
        <w:tblW w:w="9785" w:type="dxa"/>
        <w:tblLook w:val="01E0" w:firstRow="1" w:lastRow="1" w:firstColumn="1" w:lastColumn="1" w:noHBand="0" w:noVBand="0"/>
      </w:tblPr>
      <w:tblGrid>
        <w:gridCol w:w="567"/>
        <w:gridCol w:w="2127"/>
        <w:gridCol w:w="7091"/>
      </w:tblGrid>
      <w:tr w:rsidR="009671FF" w:rsidRPr="00A1207E" w14:paraId="25F89CF6" w14:textId="77777777" w:rsidTr="007D08D2">
        <w:tc>
          <w:tcPr>
            <w:tcW w:w="567" w:type="dxa"/>
          </w:tcPr>
          <w:p w14:paraId="71CCB96B" w14:textId="77777777" w:rsidR="009671FF" w:rsidRPr="00A1207E" w:rsidRDefault="00B76306" w:rsidP="00E13971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="009671FF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55F243B1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Name of Inspector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4A1BC706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1656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4DAA5A4A" w14:textId="77777777" w:rsidR="009671FF" w:rsidRPr="00A1207E" w:rsidRDefault="009671FF" w:rsidP="009671FF">
      <w:pPr>
        <w:rPr>
          <w:sz w:val="8"/>
          <w:szCs w:val="8"/>
          <w:lang w:val="en-GB"/>
        </w:rPr>
      </w:pPr>
    </w:p>
    <w:tbl>
      <w:tblPr>
        <w:tblW w:w="9785" w:type="dxa"/>
        <w:tblLook w:val="01E0" w:firstRow="1" w:lastRow="1" w:firstColumn="1" w:lastColumn="1" w:noHBand="0" w:noVBand="0"/>
      </w:tblPr>
      <w:tblGrid>
        <w:gridCol w:w="567"/>
        <w:gridCol w:w="2127"/>
        <w:gridCol w:w="1846"/>
        <w:gridCol w:w="993"/>
        <w:gridCol w:w="4252"/>
      </w:tblGrid>
      <w:tr w:rsidR="009671FF" w:rsidRPr="00A1207E" w14:paraId="00C129C7" w14:textId="77777777" w:rsidTr="007D08D2">
        <w:tc>
          <w:tcPr>
            <w:tcW w:w="567" w:type="dxa"/>
          </w:tcPr>
          <w:p w14:paraId="1B56A951" w14:textId="77777777" w:rsidR="009671FF" w:rsidRPr="00A1207E" w:rsidRDefault="007E14DC" w:rsidP="00E13971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</w:t>
            </w:r>
            <w:r w:rsidR="009671FF" w:rsidRPr="00A1207E">
              <w:rPr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66AA597F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  <w:r w:rsidRPr="00A1207E">
              <w:rPr>
                <w:sz w:val="18"/>
                <w:szCs w:val="18"/>
                <w:lang w:val="en-GB"/>
              </w:rPr>
              <w:t>Telephone:</w:t>
            </w:r>
          </w:p>
          <w:p w14:paraId="30384B82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830E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20719F35" w14:textId="77777777" w:rsidR="009671FF" w:rsidRPr="00A1207E" w:rsidRDefault="007E14DC" w:rsidP="00E13971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3. </w:t>
            </w:r>
            <w:r w:rsidR="009671FF" w:rsidRPr="00A1207E">
              <w:rPr>
                <w:sz w:val="18"/>
                <w:szCs w:val="18"/>
                <w:lang w:val="en-GB"/>
              </w:rPr>
              <w:t>Email: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761E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0D6C78B5" w14:textId="77777777" w:rsidR="009671FF" w:rsidRDefault="009671FF" w:rsidP="009671FF">
      <w:pPr>
        <w:rPr>
          <w:sz w:val="8"/>
          <w:szCs w:val="8"/>
          <w:lang w:val="en-GB"/>
        </w:rPr>
      </w:pPr>
    </w:p>
    <w:tbl>
      <w:tblPr>
        <w:tblW w:w="9785" w:type="dxa"/>
        <w:tblLook w:val="01E0" w:firstRow="1" w:lastRow="1" w:firstColumn="1" w:lastColumn="1" w:noHBand="0" w:noVBand="0"/>
      </w:tblPr>
      <w:tblGrid>
        <w:gridCol w:w="567"/>
        <w:gridCol w:w="2127"/>
        <w:gridCol w:w="1846"/>
        <w:gridCol w:w="993"/>
        <w:gridCol w:w="4252"/>
      </w:tblGrid>
      <w:tr w:rsidR="009671FF" w:rsidRPr="00A1207E" w14:paraId="70661B3C" w14:textId="77777777" w:rsidTr="007D08D2">
        <w:tc>
          <w:tcPr>
            <w:tcW w:w="567" w:type="dxa"/>
          </w:tcPr>
          <w:p w14:paraId="155F8130" w14:textId="77777777" w:rsidR="009671FF" w:rsidRPr="00A1207E" w:rsidRDefault="007E14DC" w:rsidP="009671FF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</w:t>
            </w:r>
            <w:r w:rsidR="009671FF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0BEBCDB8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Inspection Date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703FBB4F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B561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4982D38" w14:textId="77777777" w:rsidR="009671FF" w:rsidRPr="00A1207E" w:rsidRDefault="007E14DC" w:rsidP="00E13971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5. </w:t>
            </w:r>
            <w:r w:rsidR="009671FF">
              <w:rPr>
                <w:sz w:val="18"/>
                <w:szCs w:val="18"/>
                <w:lang w:val="en-GB"/>
              </w:rPr>
              <w:t>Also Present</w:t>
            </w:r>
            <w:r w:rsidR="009671FF" w:rsidRPr="00A1207E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9528" w14:textId="77777777" w:rsidR="009671FF" w:rsidRPr="00A1207E" w:rsidRDefault="009671FF" w:rsidP="00E13971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182FC8CE" w14:textId="77777777" w:rsidR="00A1207E" w:rsidRDefault="00A1207E" w:rsidP="00835B24">
      <w:pPr>
        <w:rPr>
          <w:sz w:val="8"/>
          <w:szCs w:val="8"/>
          <w:lang w:val="en-GB"/>
        </w:rPr>
      </w:pPr>
    </w:p>
    <w:tbl>
      <w:tblPr>
        <w:tblW w:w="9785" w:type="dxa"/>
        <w:tblLook w:val="01E0" w:firstRow="1" w:lastRow="1" w:firstColumn="1" w:lastColumn="1" w:noHBand="0" w:noVBand="0"/>
      </w:tblPr>
      <w:tblGrid>
        <w:gridCol w:w="567"/>
        <w:gridCol w:w="2127"/>
        <w:gridCol w:w="1846"/>
        <w:gridCol w:w="2835"/>
        <w:gridCol w:w="2410"/>
      </w:tblGrid>
      <w:tr w:rsidR="00F06F40" w:rsidRPr="00A1207E" w14:paraId="3653E9CF" w14:textId="77777777" w:rsidTr="007D08D2">
        <w:trPr>
          <w:trHeight w:val="258"/>
        </w:trPr>
        <w:tc>
          <w:tcPr>
            <w:tcW w:w="567" w:type="dxa"/>
          </w:tcPr>
          <w:p w14:paraId="7C3751FC" w14:textId="77777777" w:rsidR="00F06F40" w:rsidRPr="00A1207E" w:rsidRDefault="00F06F40" w:rsidP="001B0E50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15137DD" w14:textId="77777777" w:rsidR="00F06F40" w:rsidRPr="00A1207E" w:rsidRDefault="007D08D2" w:rsidP="001B0E50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Prev.</w:t>
            </w:r>
            <w:r w:rsidR="00F06F40">
              <w:rPr>
                <w:sz w:val="18"/>
                <w:szCs w:val="18"/>
                <w:lang w:val="en-GB"/>
              </w:rPr>
              <w:t xml:space="preserve"> Inspection Date</w:t>
            </w:r>
            <w:r w:rsidR="00F06F40" w:rsidRPr="00A1207E">
              <w:rPr>
                <w:sz w:val="18"/>
                <w:szCs w:val="18"/>
                <w:lang w:val="en-GB"/>
              </w:rPr>
              <w:t>:</w:t>
            </w:r>
          </w:p>
          <w:p w14:paraId="53D91B49" w14:textId="77777777" w:rsidR="00F06F40" w:rsidRPr="00A1207E" w:rsidRDefault="00F06F40" w:rsidP="001B0E50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9F0E" w14:textId="77777777" w:rsidR="00F06F40" w:rsidRPr="00A1207E" w:rsidRDefault="00F06F40" w:rsidP="001B0E50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EFAA644" w14:textId="77777777" w:rsidR="00F06F40" w:rsidRPr="00A1207E" w:rsidRDefault="007E14DC" w:rsidP="007E14DC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7. Existing Homologation No</w:t>
            </w:r>
            <w:r w:rsidR="00F06F40" w:rsidRPr="00A1207E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51CD" w14:textId="77777777" w:rsidR="00F06F40" w:rsidRPr="00A1207E" w:rsidRDefault="00F06F40" w:rsidP="001B0E50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4C3D76DA" w14:textId="77777777" w:rsidR="00F06F40" w:rsidRPr="00A1207E" w:rsidRDefault="00F06F40" w:rsidP="00F06F40">
      <w:pPr>
        <w:rPr>
          <w:sz w:val="8"/>
          <w:szCs w:val="8"/>
          <w:lang w:val="en-GB"/>
        </w:rPr>
      </w:pPr>
    </w:p>
    <w:p w14:paraId="6D055C10" w14:textId="77777777" w:rsidR="00A77C98" w:rsidRPr="00B9093E" w:rsidRDefault="00F71456" w:rsidP="00F71456">
      <w:pPr>
        <w:rPr>
          <w:sz w:val="20"/>
          <w:lang w:val="en-GB"/>
        </w:rPr>
      </w:pPr>
      <w:r>
        <w:rPr>
          <w:b/>
          <w:sz w:val="20"/>
          <w:lang w:val="en-GB"/>
        </w:rPr>
        <w:t>C) Course Description</w:t>
      </w:r>
      <w:r w:rsidR="000F513F">
        <w:rPr>
          <w:b/>
          <w:sz w:val="20"/>
          <w:lang w:val="en-GB"/>
        </w:rPr>
        <w:t xml:space="preserve"> Form</w:t>
      </w:r>
    </w:p>
    <w:p w14:paraId="01A9CDF9" w14:textId="77777777" w:rsidR="00A77C98" w:rsidRDefault="00A77C98" w:rsidP="00835B24">
      <w:pPr>
        <w:rPr>
          <w:sz w:val="8"/>
          <w:szCs w:val="8"/>
          <w:lang w:val="en-GB"/>
        </w:rPr>
      </w:pPr>
    </w:p>
    <w:tbl>
      <w:tblPr>
        <w:tblW w:w="9785" w:type="dxa"/>
        <w:tblLook w:val="01E0" w:firstRow="1" w:lastRow="1" w:firstColumn="1" w:lastColumn="1" w:noHBand="0" w:noVBand="0"/>
      </w:tblPr>
      <w:tblGrid>
        <w:gridCol w:w="567"/>
        <w:gridCol w:w="2127"/>
        <w:gridCol w:w="1181"/>
        <w:gridCol w:w="1182"/>
        <w:gridCol w:w="1182"/>
        <w:gridCol w:w="1182"/>
        <w:gridCol w:w="1182"/>
        <w:gridCol w:w="1182"/>
      </w:tblGrid>
      <w:tr w:rsidR="00D03F49" w:rsidRPr="00A1207E" w14:paraId="076999DC" w14:textId="77777777" w:rsidTr="00D03F49">
        <w:trPr>
          <w:trHeight w:val="258"/>
        </w:trPr>
        <w:tc>
          <w:tcPr>
            <w:tcW w:w="567" w:type="dxa"/>
          </w:tcPr>
          <w:p w14:paraId="6A4F7C2E" w14:textId="77777777" w:rsidR="00D03F49" w:rsidRPr="00A1207E" w:rsidRDefault="00D03F49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2127" w:type="dxa"/>
          </w:tcPr>
          <w:p w14:paraId="065BEFCB" w14:textId="77777777" w:rsidR="00D03F49" w:rsidRPr="00A1207E" w:rsidRDefault="00D03F49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Document State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100B0016" w14:textId="77777777" w:rsidR="00D03F49" w:rsidRPr="00A1207E" w:rsidRDefault="00D03F49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81" w:type="dxa"/>
            <w:tcBorders>
              <w:right w:val="single" w:sz="4" w:space="0" w:color="auto"/>
            </w:tcBorders>
          </w:tcPr>
          <w:p w14:paraId="110F0E75" w14:textId="77777777" w:rsidR="00D03F49" w:rsidRPr="00A1207E" w:rsidRDefault="00D03F49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Already completed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5667" w14:textId="77777777" w:rsidR="00D03F49" w:rsidRPr="00A1207E" w:rsidRDefault="00D03F49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</w:tcPr>
          <w:p w14:paraId="66C17439" w14:textId="77777777" w:rsidR="00D03F49" w:rsidRPr="00A1207E" w:rsidRDefault="00D03F49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Completed during visit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A180" w14:textId="77777777" w:rsidR="00D03F49" w:rsidRPr="00A1207E" w:rsidRDefault="00D03F49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</w:tcPr>
          <w:p w14:paraId="2F046978" w14:textId="77777777" w:rsidR="00D03F49" w:rsidRPr="00A1207E" w:rsidRDefault="00D03F49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More info required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DC63" w14:textId="77777777" w:rsidR="00D03F49" w:rsidRPr="00A1207E" w:rsidRDefault="00D03F49" w:rsidP="00822623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794042DE" w14:textId="77777777" w:rsidR="00A77C98" w:rsidRDefault="00A77C98" w:rsidP="00A77C98">
      <w:pPr>
        <w:rPr>
          <w:sz w:val="8"/>
          <w:szCs w:val="8"/>
          <w:lang w:val="en-GB"/>
        </w:rPr>
      </w:pPr>
    </w:p>
    <w:tbl>
      <w:tblPr>
        <w:tblW w:w="9785" w:type="dxa"/>
        <w:tblLook w:val="01E0" w:firstRow="1" w:lastRow="1" w:firstColumn="1" w:lastColumn="1" w:noHBand="0" w:noVBand="0"/>
      </w:tblPr>
      <w:tblGrid>
        <w:gridCol w:w="567"/>
        <w:gridCol w:w="2127"/>
        <w:gridCol w:w="7091"/>
      </w:tblGrid>
      <w:tr w:rsidR="006105B8" w:rsidRPr="00A1207E" w14:paraId="1E807D25" w14:textId="77777777" w:rsidTr="006105B8">
        <w:trPr>
          <w:trHeight w:val="258"/>
        </w:trPr>
        <w:tc>
          <w:tcPr>
            <w:tcW w:w="567" w:type="dxa"/>
          </w:tcPr>
          <w:p w14:paraId="31523676" w14:textId="77777777" w:rsidR="006105B8" w:rsidRPr="00A1207E" w:rsidRDefault="006105B8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3A00116D" w14:textId="77777777" w:rsidR="006105B8" w:rsidRDefault="006105B8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Notes:</w:t>
            </w:r>
          </w:p>
          <w:p w14:paraId="2FA96428" w14:textId="77777777" w:rsidR="006105B8" w:rsidRDefault="006105B8" w:rsidP="00822623">
            <w:pPr>
              <w:rPr>
                <w:sz w:val="18"/>
                <w:szCs w:val="18"/>
                <w:lang w:val="en-GB"/>
              </w:rPr>
            </w:pPr>
          </w:p>
          <w:p w14:paraId="1074190B" w14:textId="77777777" w:rsidR="006105B8" w:rsidRPr="00A1207E" w:rsidRDefault="006105B8" w:rsidP="00822623">
            <w:pPr>
              <w:rPr>
                <w:sz w:val="18"/>
                <w:szCs w:val="18"/>
                <w:lang w:val="en-GB"/>
              </w:rPr>
            </w:pPr>
          </w:p>
          <w:p w14:paraId="50F16B8D" w14:textId="77777777" w:rsidR="006105B8" w:rsidRPr="00A1207E" w:rsidRDefault="006105B8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CEAC" w14:textId="77777777" w:rsidR="006105B8" w:rsidRPr="00A1207E" w:rsidRDefault="006105B8" w:rsidP="00822623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424DB40E" w14:textId="77777777" w:rsidR="00901922" w:rsidRPr="00A1207E" w:rsidRDefault="00901922" w:rsidP="00901922">
      <w:pPr>
        <w:rPr>
          <w:sz w:val="8"/>
          <w:szCs w:val="8"/>
          <w:lang w:val="en-GB"/>
        </w:rPr>
      </w:pPr>
    </w:p>
    <w:p w14:paraId="3A015F18" w14:textId="77777777" w:rsidR="00835B24" w:rsidRPr="006105B8" w:rsidRDefault="006105B8" w:rsidP="006105B8">
      <w:pPr>
        <w:tabs>
          <w:tab w:val="left" w:pos="2694"/>
        </w:tabs>
        <w:rPr>
          <w:i/>
          <w:sz w:val="14"/>
          <w:szCs w:val="18"/>
          <w:lang w:val="en-GB"/>
        </w:rPr>
      </w:pPr>
      <w:r w:rsidRPr="006105B8">
        <w:rPr>
          <w:i/>
          <w:sz w:val="14"/>
          <w:szCs w:val="18"/>
          <w:lang w:val="en-GB"/>
        </w:rPr>
        <w:tab/>
      </w:r>
      <w:r>
        <w:rPr>
          <w:i/>
          <w:sz w:val="14"/>
          <w:szCs w:val="18"/>
          <w:lang w:val="en-GB"/>
        </w:rPr>
        <w:t xml:space="preserve">Details of alterations to form, </w:t>
      </w:r>
      <w:r w:rsidR="003651FF">
        <w:rPr>
          <w:i/>
          <w:sz w:val="14"/>
          <w:szCs w:val="18"/>
          <w:lang w:val="en-GB"/>
        </w:rPr>
        <w:t xml:space="preserve">errors, </w:t>
      </w:r>
      <w:r w:rsidR="00212CAF">
        <w:rPr>
          <w:i/>
          <w:sz w:val="14"/>
          <w:szCs w:val="18"/>
          <w:lang w:val="en-GB"/>
        </w:rPr>
        <w:t xml:space="preserve">missing information, </w:t>
      </w:r>
      <w:r>
        <w:rPr>
          <w:i/>
          <w:sz w:val="14"/>
          <w:szCs w:val="18"/>
          <w:lang w:val="en-GB"/>
        </w:rPr>
        <w:t>etc.</w:t>
      </w:r>
    </w:p>
    <w:p w14:paraId="61A9E5AC" w14:textId="77777777" w:rsidR="00523404" w:rsidRPr="00B9093E" w:rsidRDefault="00A964BA" w:rsidP="00A964BA">
      <w:pPr>
        <w:rPr>
          <w:sz w:val="20"/>
          <w:lang w:val="en-GB"/>
        </w:rPr>
      </w:pPr>
      <w:r>
        <w:rPr>
          <w:b/>
          <w:sz w:val="20"/>
          <w:lang w:val="en-GB"/>
        </w:rPr>
        <w:t>D) Conclusions</w:t>
      </w:r>
      <w:r w:rsidR="00E82B9E">
        <w:rPr>
          <w:b/>
          <w:sz w:val="20"/>
          <w:lang w:val="en-GB"/>
        </w:rPr>
        <w:t xml:space="preserve"> </w:t>
      </w:r>
    </w:p>
    <w:p w14:paraId="4DDCDC0A" w14:textId="77777777" w:rsidR="00A31B56" w:rsidRDefault="00A31B56" w:rsidP="00A31B56">
      <w:pPr>
        <w:rPr>
          <w:sz w:val="8"/>
          <w:szCs w:val="8"/>
          <w:lang w:val="en-GB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67"/>
        <w:gridCol w:w="6621"/>
        <w:gridCol w:w="1346"/>
        <w:gridCol w:w="1347"/>
      </w:tblGrid>
      <w:tr w:rsidR="00523404" w:rsidRPr="00A1207E" w14:paraId="220FF738" w14:textId="77777777" w:rsidTr="00EE46A8">
        <w:tc>
          <w:tcPr>
            <w:tcW w:w="467" w:type="dxa"/>
            <w:vMerge w:val="restart"/>
          </w:tcPr>
          <w:p w14:paraId="2CF23C55" w14:textId="77777777" w:rsidR="00523404" w:rsidRPr="00901922" w:rsidRDefault="00A964BA" w:rsidP="00A964B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="00523404" w:rsidRPr="00901922">
              <w:rPr>
                <w:sz w:val="18"/>
                <w:szCs w:val="18"/>
                <w:lang w:val="en-GB"/>
              </w:rPr>
              <w:t>.</w:t>
            </w:r>
          </w:p>
        </w:tc>
        <w:tc>
          <w:tcPr>
            <w:tcW w:w="9314" w:type="dxa"/>
            <w:gridSpan w:val="3"/>
            <w:tcBorders>
              <w:bottom w:val="single" w:sz="4" w:space="0" w:color="auto"/>
            </w:tcBorders>
          </w:tcPr>
          <w:p w14:paraId="64015468" w14:textId="77777777" w:rsidR="00523404" w:rsidRPr="00A1207E" w:rsidRDefault="002B2BBE" w:rsidP="00EE46A8">
            <w:pPr>
              <w:ind w:left="-8"/>
              <w:rPr>
                <w:rFonts w:ascii="Courier New" w:eastAsia="MS Mincho" w:hAnsi="Courier New" w:cs="Courier New"/>
                <w:color w:val="000000"/>
                <w:sz w:val="18"/>
                <w:szCs w:val="18"/>
                <w:lang w:val="en-GB" w:eastAsia="ja-JP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 xml:space="preserve">Remedial action required </w:t>
            </w:r>
            <w:r w:rsidR="00523404">
              <w:rPr>
                <w:rFonts w:cs="Arial"/>
                <w:sz w:val="18"/>
                <w:szCs w:val="18"/>
                <w:lang w:val="en-GB"/>
              </w:rPr>
              <w:t>before Homologation</w:t>
            </w:r>
            <w:r w:rsidR="00A964BA">
              <w:rPr>
                <w:rFonts w:cs="Arial"/>
                <w:sz w:val="18"/>
                <w:szCs w:val="18"/>
                <w:lang w:val="en-GB"/>
              </w:rPr>
              <w:t xml:space="preserve"> can be approved</w:t>
            </w:r>
            <w:r w:rsidR="00523404" w:rsidRPr="00A1207E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</w:tr>
      <w:tr w:rsidR="00523404" w:rsidRPr="00A1207E" w14:paraId="6ADDA6C1" w14:textId="77777777" w:rsidTr="00EE46A8">
        <w:tc>
          <w:tcPr>
            <w:tcW w:w="467" w:type="dxa"/>
            <w:vMerge/>
            <w:tcBorders>
              <w:right w:val="single" w:sz="4" w:space="0" w:color="auto"/>
            </w:tcBorders>
          </w:tcPr>
          <w:p w14:paraId="598BE63A" w14:textId="77777777" w:rsidR="00523404" w:rsidRPr="00901922" w:rsidRDefault="00523404" w:rsidP="00EE46A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1277" w14:textId="77777777" w:rsidR="00523404" w:rsidRPr="00A1207E" w:rsidRDefault="00523404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552D3F70" w14:textId="77777777" w:rsidR="00523404" w:rsidRDefault="00523404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43E78E38" w14:textId="77777777" w:rsidR="003F43C9" w:rsidRPr="00A1207E" w:rsidRDefault="003F43C9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2547CEB7" w14:textId="77777777" w:rsidR="00523404" w:rsidRPr="00A1207E" w:rsidRDefault="00523404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4ED20A30" w14:textId="77777777" w:rsidR="00523404" w:rsidRPr="00A1207E" w:rsidRDefault="00523404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</w:tc>
      </w:tr>
      <w:tr w:rsidR="00495F6F" w:rsidRPr="00A1207E" w14:paraId="04B92E1D" w14:textId="77777777" w:rsidTr="00495F6F">
        <w:tc>
          <w:tcPr>
            <w:tcW w:w="467" w:type="dxa"/>
          </w:tcPr>
          <w:p w14:paraId="545339B7" w14:textId="77777777" w:rsidR="00495F6F" w:rsidRPr="00901922" w:rsidRDefault="00495F6F" w:rsidP="00EE46A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6621" w:type="dxa"/>
            <w:tcBorders>
              <w:right w:val="single" w:sz="4" w:space="0" w:color="auto"/>
            </w:tcBorders>
          </w:tcPr>
          <w:p w14:paraId="17DA0836" w14:textId="77777777" w:rsidR="00495F6F" w:rsidRPr="00A1207E" w:rsidRDefault="00495F6F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Is another inspection required when remedial action has been carried out?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B438" w14:textId="77777777" w:rsidR="00495F6F" w:rsidRDefault="00495F6F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32038F74" w14:textId="77777777" w:rsidR="00495F6F" w:rsidRDefault="00495F6F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14:paraId="4DA31714" w14:textId="77777777" w:rsidR="00495F6F" w:rsidRPr="00495F6F" w:rsidRDefault="00495F6F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i/>
                <w:sz w:val="18"/>
                <w:szCs w:val="18"/>
                <w:lang w:val="en-GB"/>
              </w:rPr>
            </w:pPr>
            <w:r w:rsidRPr="00495F6F">
              <w:rPr>
                <w:i/>
                <w:sz w:val="16"/>
                <w:szCs w:val="18"/>
                <w:lang w:val="en-GB"/>
              </w:rPr>
              <w:t>Yes/No</w:t>
            </w:r>
          </w:p>
        </w:tc>
      </w:tr>
    </w:tbl>
    <w:p w14:paraId="4F2ACBD3" w14:textId="77777777" w:rsidR="0096466D" w:rsidRPr="00A1207E" w:rsidRDefault="0096466D" w:rsidP="00835B24">
      <w:pPr>
        <w:rPr>
          <w:sz w:val="8"/>
          <w:szCs w:val="8"/>
          <w:lang w:val="en-GB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67"/>
        <w:gridCol w:w="9314"/>
      </w:tblGrid>
      <w:tr w:rsidR="00523404" w:rsidRPr="00A1207E" w14:paraId="061B683A" w14:textId="77777777" w:rsidTr="00EE46A8">
        <w:tc>
          <w:tcPr>
            <w:tcW w:w="467" w:type="dxa"/>
            <w:vMerge w:val="restart"/>
          </w:tcPr>
          <w:p w14:paraId="37DA4DD2" w14:textId="77777777" w:rsidR="00523404" w:rsidRPr="00901922" w:rsidRDefault="00A964BA" w:rsidP="00A964B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</w:t>
            </w:r>
            <w:r w:rsidR="000139B0">
              <w:rPr>
                <w:sz w:val="18"/>
                <w:szCs w:val="18"/>
                <w:lang w:val="en-GB"/>
              </w:rPr>
              <w:t>.</w:t>
            </w:r>
          </w:p>
        </w:tc>
        <w:tc>
          <w:tcPr>
            <w:tcW w:w="9314" w:type="dxa"/>
            <w:tcBorders>
              <w:bottom w:val="single" w:sz="4" w:space="0" w:color="auto"/>
            </w:tcBorders>
          </w:tcPr>
          <w:p w14:paraId="4CE847E8" w14:textId="77777777" w:rsidR="00523404" w:rsidRPr="00A1207E" w:rsidRDefault="009A4F52" w:rsidP="009A4F52">
            <w:pPr>
              <w:ind w:left="-8"/>
              <w:rPr>
                <w:rFonts w:ascii="Courier New" w:eastAsia="MS Mincho" w:hAnsi="Courier New" w:cs="Courier New"/>
                <w:color w:val="000000"/>
                <w:sz w:val="18"/>
                <w:szCs w:val="18"/>
                <w:lang w:val="en-GB" w:eastAsia="ja-JP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 xml:space="preserve">Additional measures that must be taken or put in place </w:t>
            </w:r>
            <w:r w:rsidR="001074CF">
              <w:rPr>
                <w:rFonts w:cs="Arial"/>
                <w:sz w:val="18"/>
                <w:szCs w:val="18"/>
                <w:lang w:val="en-GB"/>
              </w:rPr>
              <w:t xml:space="preserve">or factors taken into account </w:t>
            </w:r>
            <w:r>
              <w:rPr>
                <w:rFonts w:cs="Arial"/>
                <w:sz w:val="18"/>
                <w:szCs w:val="18"/>
                <w:lang w:val="en-GB"/>
              </w:rPr>
              <w:t>for each competition</w:t>
            </w:r>
            <w:r w:rsidR="00523404" w:rsidRPr="00A1207E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</w:tr>
      <w:tr w:rsidR="00523404" w:rsidRPr="00A1207E" w14:paraId="516A029D" w14:textId="77777777" w:rsidTr="00EE46A8">
        <w:tc>
          <w:tcPr>
            <w:tcW w:w="467" w:type="dxa"/>
            <w:vMerge/>
            <w:tcBorders>
              <w:right w:val="single" w:sz="4" w:space="0" w:color="auto"/>
            </w:tcBorders>
          </w:tcPr>
          <w:p w14:paraId="647A1D7C" w14:textId="77777777" w:rsidR="00523404" w:rsidRPr="00901922" w:rsidRDefault="00523404" w:rsidP="00EE46A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0287" w14:textId="77777777" w:rsidR="00523404" w:rsidRPr="00A1207E" w:rsidRDefault="00523404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4FCFBEC6" w14:textId="77777777" w:rsidR="003F43C9" w:rsidRDefault="003F43C9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6FD68193" w14:textId="77777777" w:rsidR="003F43C9" w:rsidRPr="00A1207E" w:rsidRDefault="003F43C9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1335E7D4" w14:textId="77777777" w:rsidR="00523404" w:rsidRPr="00A1207E" w:rsidRDefault="00523404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160B7A92" w14:textId="77777777" w:rsidR="00523404" w:rsidRPr="00A1207E" w:rsidRDefault="00523404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</w:tc>
      </w:tr>
    </w:tbl>
    <w:p w14:paraId="6AF31720" w14:textId="77777777" w:rsidR="00523404" w:rsidRPr="00E4665A" w:rsidRDefault="00E4665A" w:rsidP="00523404">
      <w:pPr>
        <w:rPr>
          <w:i/>
          <w:sz w:val="16"/>
          <w:szCs w:val="8"/>
          <w:lang w:val="en-GB"/>
        </w:rPr>
      </w:pPr>
      <w:r w:rsidRPr="00E4665A">
        <w:rPr>
          <w:i/>
          <w:sz w:val="16"/>
          <w:szCs w:val="8"/>
          <w:lang w:val="en-GB"/>
        </w:rPr>
        <w:tab/>
        <w:t xml:space="preserve">Any </w:t>
      </w:r>
      <w:r>
        <w:rPr>
          <w:i/>
          <w:sz w:val="16"/>
          <w:szCs w:val="8"/>
          <w:lang w:val="en-GB"/>
        </w:rPr>
        <w:t>particular issues such as positioning of start/finish, factors to consider when course setting, etc.</w:t>
      </w:r>
    </w:p>
    <w:p w14:paraId="0ACB1B84" w14:textId="77777777" w:rsidR="009A4F52" w:rsidRDefault="009A4F52" w:rsidP="009A4F52">
      <w:pPr>
        <w:rPr>
          <w:sz w:val="8"/>
          <w:szCs w:val="8"/>
          <w:lang w:val="en-GB"/>
        </w:rPr>
      </w:pPr>
    </w:p>
    <w:p w14:paraId="2CEB5838" w14:textId="77777777" w:rsidR="00E4665A" w:rsidRPr="00A1207E" w:rsidRDefault="00E4665A" w:rsidP="009A4F52">
      <w:pPr>
        <w:rPr>
          <w:sz w:val="8"/>
          <w:szCs w:val="8"/>
          <w:lang w:val="en-GB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67"/>
        <w:gridCol w:w="9314"/>
      </w:tblGrid>
      <w:tr w:rsidR="009A4F52" w:rsidRPr="00A1207E" w14:paraId="686F450E" w14:textId="77777777" w:rsidTr="00B60D7A">
        <w:tc>
          <w:tcPr>
            <w:tcW w:w="467" w:type="dxa"/>
            <w:vMerge w:val="restart"/>
          </w:tcPr>
          <w:p w14:paraId="5BA417D6" w14:textId="77777777" w:rsidR="009A4F52" w:rsidRPr="00901922" w:rsidRDefault="000F0CB6" w:rsidP="000F0CB6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</w:t>
            </w:r>
            <w:r w:rsidR="009A4F52">
              <w:rPr>
                <w:sz w:val="18"/>
                <w:szCs w:val="18"/>
                <w:lang w:val="en-GB"/>
              </w:rPr>
              <w:t>.</w:t>
            </w:r>
          </w:p>
        </w:tc>
        <w:tc>
          <w:tcPr>
            <w:tcW w:w="9314" w:type="dxa"/>
            <w:tcBorders>
              <w:bottom w:val="single" w:sz="4" w:space="0" w:color="auto"/>
            </w:tcBorders>
          </w:tcPr>
          <w:p w14:paraId="41334F20" w14:textId="77777777" w:rsidR="009A4F52" w:rsidRPr="00A1207E" w:rsidRDefault="009A4F52" w:rsidP="00B60D7A">
            <w:pPr>
              <w:ind w:left="-8"/>
              <w:rPr>
                <w:rFonts w:ascii="Courier New" w:eastAsia="MS Mincho" w:hAnsi="Courier New" w:cs="Courier New"/>
                <w:color w:val="000000"/>
                <w:sz w:val="18"/>
                <w:szCs w:val="18"/>
                <w:lang w:val="en-GB" w:eastAsia="ja-JP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Other suggestions for improvement</w:t>
            </w:r>
            <w:r w:rsidRPr="00A1207E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</w:tr>
      <w:tr w:rsidR="009A4F52" w:rsidRPr="00A1207E" w14:paraId="210614F5" w14:textId="77777777" w:rsidTr="00B60D7A">
        <w:tc>
          <w:tcPr>
            <w:tcW w:w="467" w:type="dxa"/>
            <w:vMerge/>
            <w:tcBorders>
              <w:right w:val="single" w:sz="4" w:space="0" w:color="auto"/>
            </w:tcBorders>
          </w:tcPr>
          <w:p w14:paraId="0FB92067" w14:textId="77777777" w:rsidR="009A4F52" w:rsidRPr="00901922" w:rsidRDefault="009A4F52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BBA0" w14:textId="77777777" w:rsidR="009A4F52" w:rsidRPr="00A1207E" w:rsidRDefault="009A4F52" w:rsidP="00B60D7A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0556C969" w14:textId="77777777" w:rsidR="009A4F52" w:rsidRDefault="009A4F52" w:rsidP="00B60D7A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6D798447" w14:textId="77777777" w:rsidR="009A4F52" w:rsidRPr="00A1207E" w:rsidRDefault="009A4F52" w:rsidP="00B60D7A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69D48E67" w14:textId="77777777" w:rsidR="009A4F52" w:rsidRPr="00A1207E" w:rsidRDefault="009A4F52" w:rsidP="00B60D7A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1A67F3F1" w14:textId="77777777" w:rsidR="009A4F52" w:rsidRPr="00A1207E" w:rsidRDefault="009A4F52" w:rsidP="00B60D7A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</w:tc>
      </w:tr>
    </w:tbl>
    <w:p w14:paraId="015EBB85" w14:textId="77777777" w:rsidR="009A4F52" w:rsidRPr="00A1207E" w:rsidRDefault="009A4F52" w:rsidP="009A4F52">
      <w:pPr>
        <w:rPr>
          <w:sz w:val="8"/>
          <w:szCs w:val="8"/>
          <w:lang w:val="en-GB"/>
        </w:rPr>
      </w:pPr>
    </w:p>
    <w:p w14:paraId="2A4C9FDB" w14:textId="77777777" w:rsidR="009A4F52" w:rsidRPr="00A1207E" w:rsidRDefault="009A4F52" w:rsidP="00523404">
      <w:pPr>
        <w:rPr>
          <w:sz w:val="8"/>
          <w:szCs w:val="8"/>
          <w:lang w:val="en-GB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67"/>
        <w:gridCol w:w="9314"/>
      </w:tblGrid>
      <w:tr w:rsidR="00523404" w:rsidRPr="00A1207E" w14:paraId="6EBFDC6E" w14:textId="77777777" w:rsidTr="00EE46A8">
        <w:tc>
          <w:tcPr>
            <w:tcW w:w="467" w:type="dxa"/>
            <w:vMerge w:val="restart"/>
          </w:tcPr>
          <w:p w14:paraId="589D536C" w14:textId="77777777" w:rsidR="00523404" w:rsidRPr="00901922" w:rsidRDefault="000F0CB6" w:rsidP="00523404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</w:t>
            </w:r>
            <w:r w:rsidR="00523404" w:rsidRPr="00901922">
              <w:rPr>
                <w:sz w:val="18"/>
                <w:szCs w:val="18"/>
                <w:lang w:val="en-GB"/>
              </w:rPr>
              <w:t>.</w:t>
            </w:r>
          </w:p>
        </w:tc>
        <w:tc>
          <w:tcPr>
            <w:tcW w:w="9314" w:type="dxa"/>
            <w:tcBorders>
              <w:bottom w:val="single" w:sz="4" w:space="0" w:color="auto"/>
            </w:tcBorders>
          </w:tcPr>
          <w:p w14:paraId="26964ACA" w14:textId="77777777" w:rsidR="00523404" w:rsidRPr="00A1207E" w:rsidRDefault="00523404" w:rsidP="00EE46A8">
            <w:pPr>
              <w:ind w:left="-8"/>
              <w:rPr>
                <w:rFonts w:ascii="Courier New" w:eastAsia="MS Mincho" w:hAnsi="Courier New" w:cs="Courier New"/>
                <w:color w:val="000000"/>
                <w:sz w:val="18"/>
                <w:szCs w:val="18"/>
                <w:lang w:val="en-GB" w:eastAsia="ja-JP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General comments</w:t>
            </w:r>
            <w:r w:rsidRPr="00A1207E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</w:tr>
      <w:tr w:rsidR="00523404" w:rsidRPr="00A1207E" w14:paraId="3EE677BF" w14:textId="77777777" w:rsidTr="00EE46A8">
        <w:tc>
          <w:tcPr>
            <w:tcW w:w="467" w:type="dxa"/>
            <w:vMerge/>
            <w:tcBorders>
              <w:right w:val="single" w:sz="4" w:space="0" w:color="auto"/>
            </w:tcBorders>
          </w:tcPr>
          <w:p w14:paraId="517858E1" w14:textId="77777777" w:rsidR="00523404" w:rsidRPr="00901922" w:rsidRDefault="00523404" w:rsidP="00EE46A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7F64" w14:textId="77777777" w:rsidR="00523404" w:rsidRPr="00A1207E" w:rsidRDefault="00523404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5B81D606" w14:textId="77777777" w:rsidR="00523404" w:rsidRPr="00A1207E" w:rsidRDefault="00523404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1EFC94F3" w14:textId="77777777" w:rsidR="003F43C9" w:rsidRDefault="003F43C9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5AEAEFEA" w14:textId="77777777" w:rsidR="003F43C9" w:rsidRPr="00A1207E" w:rsidRDefault="003F43C9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0202C259" w14:textId="77777777" w:rsidR="00523404" w:rsidRPr="00A1207E" w:rsidRDefault="00523404" w:rsidP="00EE46A8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</w:tc>
      </w:tr>
    </w:tbl>
    <w:p w14:paraId="2A8CA2B2" w14:textId="77777777" w:rsidR="00523404" w:rsidRPr="00A1207E" w:rsidRDefault="00523404" w:rsidP="00523404">
      <w:pPr>
        <w:rPr>
          <w:sz w:val="8"/>
          <w:szCs w:val="8"/>
          <w:lang w:val="en-GB"/>
        </w:rPr>
      </w:pPr>
    </w:p>
    <w:p w14:paraId="704A5C01" w14:textId="77777777" w:rsidR="00523404" w:rsidRPr="00A1207E" w:rsidRDefault="00523404" w:rsidP="00523404">
      <w:pPr>
        <w:rPr>
          <w:sz w:val="8"/>
          <w:szCs w:val="8"/>
          <w:lang w:val="en-GB"/>
        </w:rPr>
      </w:pPr>
    </w:p>
    <w:p w14:paraId="6FB88E4B" w14:textId="77777777" w:rsidR="00835B24" w:rsidRPr="00A1207E" w:rsidRDefault="00835B24" w:rsidP="00835B24">
      <w:pPr>
        <w:rPr>
          <w:sz w:val="8"/>
          <w:szCs w:val="8"/>
          <w:lang w:val="en-GB"/>
        </w:rPr>
      </w:pPr>
    </w:p>
    <w:p w14:paraId="1637BDDF" w14:textId="77777777" w:rsidR="00835B24" w:rsidRPr="00A1207E" w:rsidRDefault="00835B24" w:rsidP="00835B24">
      <w:pPr>
        <w:rPr>
          <w:sz w:val="8"/>
          <w:szCs w:val="8"/>
          <w:lang w:val="en-GB"/>
        </w:rPr>
      </w:pPr>
    </w:p>
    <w:tbl>
      <w:tblPr>
        <w:tblW w:w="9785" w:type="dxa"/>
        <w:tblLook w:val="01E0" w:firstRow="1" w:lastRow="1" w:firstColumn="1" w:lastColumn="1" w:noHBand="0" w:noVBand="0"/>
      </w:tblPr>
      <w:tblGrid>
        <w:gridCol w:w="567"/>
        <w:gridCol w:w="2127"/>
        <w:gridCol w:w="1846"/>
        <w:gridCol w:w="993"/>
        <w:gridCol w:w="4252"/>
      </w:tblGrid>
      <w:tr w:rsidR="0058058A" w:rsidRPr="00A1207E" w14:paraId="25453815" w14:textId="77777777" w:rsidTr="00EE46A8">
        <w:tc>
          <w:tcPr>
            <w:tcW w:w="567" w:type="dxa"/>
          </w:tcPr>
          <w:p w14:paraId="737BD9C4" w14:textId="77777777" w:rsidR="0058058A" w:rsidRPr="00A1207E" w:rsidRDefault="0058058A" w:rsidP="00EE46A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15E3886" w14:textId="77777777" w:rsidR="0058058A" w:rsidRPr="00A1207E" w:rsidRDefault="0058058A" w:rsidP="00EE46A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Signature of Inspector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46AB647D" w14:textId="77777777" w:rsidR="0058058A" w:rsidRPr="00A1207E" w:rsidRDefault="0058058A" w:rsidP="00EE46A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FA55" w14:textId="77777777" w:rsidR="0058058A" w:rsidRPr="00A1207E" w:rsidRDefault="0058058A" w:rsidP="00EE46A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9A2706F" w14:textId="77777777" w:rsidR="0058058A" w:rsidRPr="00A1207E" w:rsidRDefault="0058058A" w:rsidP="00EE46A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3F31" w14:textId="77777777" w:rsidR="0058058A" w:rsidRPr="00A1207E" w:rsidRDefault="0058058A" w:rsidP="00EE46A8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6B854C14" w14:textId="77777777" w:rsidR="00835B24" w:rsidRPr="00A1207E" w:rsidRDefault="00835B24" w:rsidP="00835B24">
      <w:pPr>
        <w:rPr>
          <w:rFonts w:ascii="Courier New" w:eastAsia="MS Mincho" w:hAnsi="Courier New" w:cs="Courier New"/>
          <w:color w:val="000000"/>
          <w:sz w:val="4"/>
          <w:szCs w:val="4"/>
          <w:lang w:val="en-GB" w:eastAsia="ja-JP"/>
        </w:rPr>
      </w:pPr>
    </w:p>
    <w:sectPr w:rsidR="00835B24" w:rsidRPr="00A1207E" w:rsidSect="00B76306">
      <w:footerReference w:type="default" r:id="rId8"/>
      <w:headerReference w:type="first" r:id="rId9"/>
      <w:footerReference w:type="first" r:id="rId10"/>
      <w:pgSz w:w="11909" w:h="16834"/>
      <w:pgMar w:top="567" w:right="992" w:bottom="426" w:left="1843" w:header="284" w:footer="10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929158" w14:textId="77777777" w:rsidR="004272E8" w:rsidRDefault="004272E8">
      <w:r>
        <w:separator/>
      </w:r>
    </w:p>
  </w:endnote>
  <w:endnote w:type="continuationSeparator" w:id="0">
    <w:p w14:paraId="1C495534" w14:textId="77777777" w:rsidR="004272E8" w:rsidRDefault="00427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5BE3F" w14:textId="77777777" w:rsidR="004314CF" w:rsidRDefault="00586FA5" w:rsidP="00586FA5">
    <w:pPr>
      <w:pStyle w:val="Footer"/>
      <w:tabs>
        <w:tab w:val="clear" w:pos="4320"/>
        <w:tab w:val="clear" w:pos="8640"/>
        <w:tab w:val="left" w:pos="684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3EE67" w14:textId="00DA8225" w:rsidR="00B76306" w:rsidRPr="00B76306" w:rsidRDefault="00B76306">
    <w:pPr>
      <w:pStyle w:val="Footer"/>
      <w:rPr>
        <w:i/>
        <w:sz w:val="16"/>
        <w:lang w:val="en-GB"/>
      </w:rPr>
    </w:pPr>
    <w:r>
      <w:rPr>
        <w:i/>
        <w:sz w:val="16"/>
        <w:lang w:val="en-GB"/>
      </w:rPr>
      <w:t>Inspection Report</w:t>
    </w:r>
    <w:r w:rsidRPr="0051314A">
      <w:rPr>
        <w:i/>
        <w:sz w:val="16"/>
        <w:lang w:val="en-GB"/>
      </w:rPr>
      <w:t xml:space="preserve"> Form – v</w:t>
    </w:r>
    <w:r w:rsidR="00DB7986">
      <w:rPr>
        <w:i/>
        <w:sz w:val="16"/>
        <w:lang w:val="en-GB"/>
      </w:rPr>
      <w:t>3</w:t>
    </w:r>
    <w:r w:rsidRPr="0051314A">
      <w:rPr>
        <w:i/>
        <w:sz w:val="16"/>
        <w:lang w:val="en-GB"/>
      </w:rPr>
      <w:t xml:space="preserve"> – </w:t>
    </w:r>
    <w:r w:rsidR="00DB7986">
      <w:rPr>
        <w:i/>
        <w:sz w:val="16"/>
        <w:lang w:val="en-GB"/>
      </w:rPr>
      <w:t>September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F0AC7" w14:textId="77777777" w:rsidR="004272E8" w:rsidRDefault="004272E8">
      <w:r>
        <w:separator/>
      </w:r>
    </w:p>
  </w:footnote>
  <w:footnote w:type="continuationSeparator" w:id="0">
    <w:p w14:paraId="562D3DD7" w14:textId="77777777" w:rsidR="004272E8" w:rsidRDefault="00427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6395F" w14:textId="4EB14278" w:rsidR="004314CF" w:rsidRDefault="001800F7" w:rsidP="00586FA5">
    <w:pPr>
      <w:jc w:val="center"/>
      <w:rPr>
        <w:b/>
        <w:lang w:val="en-GB"/>
      </w:rPr>
    </w:pPr>
    <w:r w:rsidRPr="001800F7">
      <w:rPr>
        <w:b/>
        <w:noProof/>
        <w:lang w:val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14FC639" wp14:editId="68D542C7">
              <wp:simplePos x="0" y="0"/>
              <wp:positionH relativeFrom="column">
                <wp:posOffset>5420360</wp:posOffset>
              </wp:positionH>
              <wp:positionV relativeFrom="paragraph">
                <wp:posOffset>-85090</wp:posOffset>
              </wp:positionV>
              <wp:extent cx="786765" cy="9429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765" cy="942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9BA39F" w14:textId="7DB44F5E" w:rsidR="001800F7" w:rsidRDefault="001800F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3350EFB" wp14:editId="3BE66A56">
                                <wp:extent cx="519430" cy="842645"/>
                                <wp:effectExtent l="0" t="0" r="0" b="0"/>
                                <wp:docPr id="1" name="Picture 1" descr="A drawing of a pers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GBSS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19430" cy="8426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FC63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6.8pt;margin-top:-6.7pt;width:61.95pt;height:7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" filled="f" stroked="f">
              <v:textbox>
                <w:txbxContent>
                  <w:p w14:paraId="3D9BA39F" w14:textId="7DB44F5E" w:rsidR="001800F7" w:rsidRDefault="001800F7">
                    <w:r>
                      <w:rPr>
                        <w:noProof/>
                      </w:rPr>
                      <w:drawing>
                        <wp:inline distT="0" distB="0" distL="0" distR="0" wp14:anchorId="73350EFB" wp14:editId="3BE66A56">
                          <wp:extent cx="519430" cy="842645"/>
                          <wp:effectExtent l="0" t="0" r="0" b="0"/>
                          <wp:docPr id="1" name="Picture 1" descr="A drawing of a pers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GBSS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19430" cy="8426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635EE">
      <w:rPr>
        <w:b/>
        <w:lang w:val="en-GB"/>
      </w:rPr>
      <w:t>British Alpine &amp; Telemark</w:t>
    </w:r>
    <w:r w:rsidR="00586FA5" w:rsidRPr="00A1207E">
      <w:rPr>
        <w:b/>
        <w:lang w:val="en-GB"/>
      </w:rPr>
      <w:br/>
    </w:r>
    <w:r w:rsidR="00AE6BD4">
      <w:rPr>
        <w:b/>
        <w:lang w:val="en-GB"/>
      </w:rPr>
      <w:t>Artificial Slope Homologation Inspection Report</w:t>
    </w:r>
  </w:p>
  <w:p w14:paraId="5FF3BC5D" w14:textId="77777777" w:rsidR="00586FA5" w:rsidRPr="00830EC5" w:rsidRDefault="00830EC5" w:rsidP="00830EC5">
    <w:pPr>
      <w:jc w:val="center"/>
      <w:rPr>
        <w:i/>
        <w:sz w:val="20"/>
      </w:rPr>
    </w:pPr>
    <w:r>
      <w:rPr>
        <w:sz w:val="20"/>
      </w:rPr>
      <w:br/>
    </w:r>
    <w:r w:rsidRPr="00347EA3">
      <w:rPr>
        <w:i/>
        <w:sz w:val="18"/>
      </w:rPr>
      <w:t>This form to be completed by Inspector</w:t>
    </w:r>
    <w:r>
      <w:rPr>
        <w:i/>
        <w:sz w:val="18"/>
      </w:rPr>
      <w:br/>
      <w:t>Refer to BACR VIII for guidance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4D7692"/>
    <w:multiLevelType w:val="hybridMultilevel"/>
    <w:tmpl w:val="D7383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A32D4"/>
    <w:multiLevelType w:val="multilevel"/>
    <w:tmpl w:val="86AE4A22"/>
    <w:lvl w:ilvl="0">
      <w:start w:val="1"/>
      <w:numFmt w:val="decimal"/>
      <w:pStyle w:val="NumberedHeading1"/>
      <w:lvlText w:val="%1."/>
      <w:lvlJc w:val="left"/>
      <w:pPr>
        <w:ind w:left="1211" w:hanging="360"/>
      </w:pPr>
    </w:lvl>
    <w:lvl w:ilvl="1">
      <w:start w:val="1"/>
      <w:numFmt w:val="decimal"/>
      <w:pStyle w:val="NumberedHeading2"/>
      <w:lvlText w:val="%1.%2."/>
      <w:lvlJc w:val="left"/>
      <w:pPr>
        <w:ind w:left="1643" w:hanging="432"/>
      </w:pPr>
    </w:lvl>
    <w:lvl w:ilvl="2">
      <w:start w:val="1"/>
      <w:numFmt w:val="decimal"/>
      <w:pStyle w:val="NumberedHeading3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B24"/>
    <w:rsid w:val="000139B0"/>
    <w:rsid w:val="000F0CB6"/>
    <w:rsid w:val="000F513F"/>
    <w:rsid w:val="001074CF"/>
    <w:rsid w:val="001528B2"/>
    <w:rsid w:val="001800F7"/>
    <w:rsid w:val="001824F8"/>
    <w:rsid w:val="00184630"/>
    <w:rsid w:val="00212CAF"/>
    <w:rsid w:val="00245D30"/>
    <w:rsid w:val="00271063"/>
    <w:rsid w:val="0027721C"/>
    <w:rsid w:val="002B2BBE"/>
    <w:rsid w:val="002B5978"/>
    <w:rsid w:val="002B791E"/>
    <w:rsid w:val="002E1679"/>
    <w:rsid w:val="00317C9D"/>
    <w:rsid w:val="00345BF1"/>
    <w:rsid w:val="003635EE"/>
    <w:rsid w:val="003651FF"/>
    <w:rsid w:val="003B5F7E"/>
    <w:rsid w:val="003F43C9"/>
    <w:rsid w:val="004272E8"/>
    <w:rsid w:val="004314CF"/>
    <w:rsid w:val="004612CB"/>
    <w:rsid w:val="0047003B"/>
    <w:rsid w:val="00495F6F"/>
    <w:rsid w:val="004D248B"/>
    <w:rsid w:val="004E5218"/>
    <w:rsid w:val="00523404"/>
    <w:rsid w:val="00526A49"/>
    <w:rsid w:val="005562D8"/>
    <w:rsid w:val="0058058A"/>
    <w:rsid w:val="00586FA5"/>
    <w:rsid w:val="005E3B23"/>
    <w:rsid w:val="006105B8"/>
    <w:rsid w:val="00671ADB"/>
    <w:rsid w:val="00694C4F"/>
    <w:rsid w:val="006F1D2E"/>
    <w:rsid w:val="00713437"/>
    <w:rsid w:val="00724B45"/>
    <w:rsid w:val="0078168E"/>
    <w:rsid w:val="007949E0"/>
    <w:rsid w:val="007C1161"/>
    <w:rsid w:val="007D08D2"/>
    <w:rsid w:val="007D7143"/>
    <w:rsid w:val="007E14DC"/>
    <w:rsid w:val="00830EC5"/>
    <w:rsid w:val="00835B24"/>
    <w:rsid w:val="008542CC"/>
    <w:rsid w:val="00866C3A"/>
    <w:rsid w:val="00877DF7"/>
    <w:rsid w:val="00882578"/>
    <w:rsid w:val="008D29C4"/>
    <w:rsid w:val="008F0393"/>
    <w:rsid w:val="008F329B"/>
    <w:rsid w:val="00901922"/>
    <w:rsid w:val="00921DA9"/>
    <w:rsid w:val="00922BCC"/>
    <w:rsid w:val="0096466D"/>
    <w:rsid w:val="009671FF"/>
    <w:rsid w:val="00971BDC"/>
    <w:rsid w:val="0097467B"/>
    <w:rsid w:val="00984389"/>
    <w:rsid w:val="00995992"/>
    <w:rsid w:val="009A0954"/>
    <w:rsid w:val="009A1F9F"/>
    <w:rsid w:val="009A4F52"/>
    <w:rsid w:val="009D533D"/>
    <w:rsid w:val="00A0115B"/>
    <w:rsid w:val="00A01F48"/>
    <w:rsid w:val="00A1207E"/>
    <w:rsid w:val="00A31B56"/>
    <w:rsid w:val="00A77C98"/>
    <w:rsid w:val="00A964BA"/>
    <w:rsid w:val="00AA0693"/>
    <w:rsid w:val="00AE6BD4"/>
    <w:rsid w:val="00AF5413"/>
    <w:rsid w:val="00B07B3E"/>
    <w:rsid w:val="00B165DA"/>
    <w:rsid w:val="00B17F1B"/>
    <w:rsid w:val="00B32884"/>
    <w:rsid w:val="00B5443F"/>
    <w:rsid w:val="00B76306"/>
    <w:rsid w:val="00B9093E"/>
    <w:rsid w:val="00BA5BB8"/>
    <w:rsid w:val="00BE4045"/>
    <w:rsid w:val="00C14403"/>
    <w:rsid w:val="00C1537F"/>
    <w:rsid w:val="00C2436B"/>
    <w:rsid w:val="00C81F47"/>
    <w:rsid w:val="00C95F4B"/>
    <w:rsid w:val="00CD3D2F"/>
    <w:rsid w:val="00CF019F"/>
    <w:rsid w:val="00D03F49"/>
    <w:rsid w:val="00D30D5E"/>
    <w:rsid w:val="00D61C76"/>
    <w:rsid w:val="00DB63F6"/>
    <w:rsid w:val="00DB7986"/>
    <w:rsid w:val="00E00AE6"/>
    <w:rsid w:val="00E44D6C"/>
    <w:rsid w:val="00E4665A"/>
    <w:rsid w:val="00E7089E"/>
    <w:rsid w:val="00E82B9E"/>
    <w:rsid w:val="00E85819"/>
    <w:rsid w:val="00EB28E8"/>
    <w:rsid w:val="00F06F40"/>
    <w:rsid w:val="00F16AB3"/>
    <w:rsid w:val="00F55705"/>
    <w:rsid w:val="00F71456"/>
    <w:rsid w:val="00FB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F460AB"/>
  <w15:docId w15:val="{58425B49-7D78-4288-A5FD-E103BB48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B24"/>
    <w:pPr>
      <w:spacing w:after="0" w:line="240" w:lineRule="auto"/>
    </w:pPr>
    <w:rPr>
      <w:rFonts w:ascii="Arial" w:eastAsia="Times New Roman" w:hAnsi="Arial" w:cs="Times New Roman"/>
      <w:sz w:val="24"/>
      <w:szCs w:val="20"/>
      <w:lang w:val="de-DE" w:eastAsia="de-DE"/>
    </w:rPr>
  </w:style>
  <w:style w:type="paragraph" w:styleId="Heading1">
    <w:name w:val="heading 1"/>
    <w:basedOn w:val="Normal"/>
    <w:next w:val="Normal"/>
    <w:link w:val="Heading1Char"/>
    <w:qFormat/>
    <w:rsid w:val="0027721C"/>
    <w:pPr>
      <w:keepNext/>
      <w:spacing w:after="240"/>
      <w:outlineLvl w:val="0"/>
    </w:pPr>
    <w:rPr>
      <w:rFonts w:eastAsia="Cambria" w:cs="Arial"/>
      <w:b/>
      <w:sz w:val="28"/>
      <w:lang w:val="en-US"/>
    </w:rPr>
  </w:style>
  <w:style w:type="paragraph" w:styleId="Heading2">
    <w:name w:val="heading 2"/>
    <w:basedOn w:val="Normal"/>
    <w:next w:val="Normal"/>
    <w:link w:val="Heading2Char"/>
    <w:qFormat/>
    <w:rsid w:val="0027721C"/>
    <w:pPr>
      <w:keepNext/>
      <w:spacing w:after="240"/>
      <w:outlineLvl w:val="1"/>
    </w:pPr>
    <w:rPr>
      <w:rFonts w:eastAsia="Cambria" w:cs="Arial"/>
      <w:b/>
      <w:bCs/>
      <w:iCs/>
      <w:szCs w:val="24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A0115B"/>
    <w:pPr>
      <w:keepNext/>
      <w:keepLines/>
      <w:spacing w:after="240"/>
      <w:outlineLvl w:val="2"/>
    </w:pPr>
    <w:rPr>
      <w:rFonts w:eastAsiaTheme="majorEastAsia" w:cstheme="majorBidi"/>
      <w:bCs/>
      <w:lang w:val="de-CH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17F1B"/>
    <w:pPr>
      <w:keepNext/>
      <w:keepLines/>
      <w:spacing w:before="200"/>
      <w:outlineLvl w:val="3"/>
    </w:pPr>
    <w:rPr>
      <w:rFonts w:eastAsiaTheme="majorEastAsia" w:cstheme="majorBidi"/>
      <w:bCs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721C"/>
    <w:rPr>
      <w:rFonts w:ascii="Arial" w:eastAsia="Cambria" w:hAnsi="Arial" w:cs="Arial"/>
      <w:b/>
      <w:sz w:val="28"/>
      <w:szCs w:val="20"/>
      <w:lang w:val="en-US" w:eastAsia="de-DE"/>
    </w:rPr>
  </w:style>
  <w:style w:type="character" w:customStyle="1" w:styleId="Heading2Char">
    <w:name w:val="Heading 2 Char"/>
    <w:basedOn w:val="DefaultParagraphFont"/>
    <w:link w:val="Heading2"/>
    <w:rsid w:val="0027721C"/>
    <w:rPr>
      <w:rFonts w:ascii="Arial" w:eastAsia="Cambria" w:hAnsi="Arial" w:cs="Arial"/>
      <w:b/>
      <w:bCs/>
      <w:iCs/>
      <w:sz w:val="24"/>
      <w:szCs w:val="24"/>
      <w:lang w:val="en-US" w:eastAsia="de-DE"/>
    </w:rPr>
  </w:style>
  <w:style w:type="paragraph" w:styleId="Header">
    <w:name w:val="header"/>
    <w:basedOn w:val="Normal"/>
    <w:link w:val="HeaderChar"/>
    <w:rsid w:val="0027721C"/>
    <w:pPr>
      <w:tabs>
        <w:tab w:val="center" w:pos="4320"/>
        <w:tab w:val="right" w:pos="8640"/>
      </w:tabs>
      <w:spacing w:after="240"/>
    </w:pPr>
    <w:rPr>
      <w:rFonts w:eastAsia="Cambria" w:cs="Arial"/>
      <w:lang w:val="en-US"/>
    </w:rPr>
  </w:style>
  <w:style w:type="character" w:customStyle="1" w:styleId="HeaderChar">
    <w:name w:val="Header Char"/>
    <w:basedOn w:val="DefaultParagraphFont"/>
    <w:link w:val="Header"/>
    <w:rsid w:val="0027721C"/>
    <w:rPr>
      <w:rFonts w:ascii="Arial" w:eastAsia="Cambria" w:hAnsi="Arial" w:cs="Arial"/>
      <w:sz w:val="24"/>
      <w:szCs w:val="20"/>
      <w:lang w:val="en-US" w:eastAsia="de-DE"/>
    </w:rPr>
  </w:style>
  <w:style w:type="paragraph" w:styleId="Footer">
    <w:name w:val="footer"/>
    <w:basedOn w:val="Normal"/>
    <w:link w:val="FooterChar"/>
    <w:uiPriority w:val="99"/>
    <w:rsid w:val="00B17F1B"/>
    <w:pPr>
      <w:tabs>
        <w:tab w:val="center" w:pos="4320"/>
        <w:tab w:val="right" w:pos="8640"/>
      </w:tabs>
      <w:spacing w:after="240"/>
    </w:pPr>
    <w:rPr>
      <w:rFonts w:eastAsia="Cambria" w:cs="Arial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17F1B"/>
    <w:rPr>
      <w:rFonts w:ascii="Arial" w:eastAsia="Cambria" w:hAnsi="Arial" w:cs="Arial"/>
      <w:sz w:val="24"/>
      <w:szCs w:val="24"/>
      <w:lang w:val="en-US" w:eastAsia="de-DE"/>
    </w:rPr>
  </w:style>
  <w:style w:type="paragraph" w:styleId="BodyText">
    <w:name w:val="Body Text"/>
    <w:basedOn w:val="Normal"/>
    <w:link w:val="BodyTextChar"/>
    <w:qFormat/>
    <w:rsid w:val="0027721C"/>
    <w:pPr>
      <w:spacing w:after="240"/>
    </w:pPr>
    <w:rPr>
      <w:rFonts w:eastAsia="Cambria" w:cs="Arial"/>
      <w:lang w:val="en-US"/>
    </w:rPr>
  </w:style>
  <w:style w:type="character" w:customStyle="1" w:styleId="BodyTextChar">
    <w:name w:val="Body Text Char"/>
    <w:basedOn w:val="DefaultParagraphFont"/>
    <w:link w:val="BodyText"/>
    <w:rsid w:val="00271063"/>
    <w:rPr>
      <w:rFonts w:ascii="Arial" w:eastAsia="Cambria" w:hAnsi="Arial" w:cs="Arial"/>
      <w:sz w:val="24"/>
      <w:szCs w:val="20"/>
      <w:lang w:val="en-US" w:eastAsia="de-DE"/>
    </w:rPr>
  </w:style>
  <w:style w:type="paragraph" w:customStyle="1" w:styleId="NumberedHeading1">
    <w:name w:val="Numbered Heading 1"/>
    <w:basedOn w:val="Heading1"/>
    <w:next w:val="BodyText"/>
    <w:link w:val="NumberedHeading1Char"/>
    <w:qFormat/>
    <w:rsid w:val="009A0954"/>
    <w:pPr>
      <w:numPr>
        <w:numId w:val="1"/>
      </w:numPr>
      <w:ind w:left="0" w:hanging="851"/>
    </w:pPr>
    <w:rPr>
      <w:lang w:val="de-CH"/>
    </w:rPr>
  </w:style>
  <w:style w:type="paragraph" w:customStyle="1" w:styleId="NumberedHeading2">
    <w:name w:val="Numbered Heading 2"/>
    <w:basedOn w:val="Heading2"/>
    <w:link w:val="NumberedHeading2Char"/>
    <w:qFormat/>
    <w:rsid w:val="009A0954"/>
    <w:pPr>
      <w:numPr>
        <w:ilvl w:val="1"/>
        <w:numId w:val="1"/>
      </w:numPr>
      <w:ind w:left="0" w:hanging="851"/>
    </w:pPr>
  </w:style>
  <w:style w:type="character" w:customStyle="1" w:styleId="NumberedHeading1Char">
    <w:name w:val="Numbered Heading 1 Char"/>
    <w:basedOn w:val="Heading1Char"/>
    <w:link w:val="NumberedHeading1"/>
    <w:rsid w:val="009A0954"/>
    <w:rPr>
      <w:rFonts w:ascii="Arial" w:eastAsia="Cambria" w:hAnsi="Arial" w:cs="Arial"/>
      <w:b/>
      <w:sz w:val="28"/>
      <w:szCs w:val="20"/>
      <w:lang w:val="de-CH" w:eastAsia="de-DE"/>
    </w:rPr>
  </w:style>
  <w:style w:type="character" w:customStyle="1" w:styleId="NumberedHeading2Char">
    <w:name w:val="Numbered Heading 2 Char"/>
    <w:basedOn w:val="Heading2Char"/>
    <w:link w:val="NumberedHeading2"/>
    <w:rsid w:val="009A0954"/>
    <w:rPr>
      <w:rFonts w:ascii="Arial" w:eastAsia="Cambria" w:hAnsi="Arial" w:cs="Arial"/>
      <w:b/>
      <w:bCs/>
      <w:iCs/>
      <w:sz w:val="24"/>
      <w:szCs w:val="24"/>
      <w:lang w:val="en-US" w:eastAsia="de-DE"/>
    </w:rPr>
  </w:style>
  <w:style w:type="character" w:customStyle="1" w:styleId="Heading3Char">
    <w:name w:val="Heading 3 Char"/>
    <w:basedOn w:val="DefaultParagraphFont"/>
    <w:link w:val="Heading3"/>
    <w:rsid w:val="00A0115B"/>
    <w:rPr>
      <w:rFonts w:ascii="Arial" w:eastAsiaTheme="majorEastAsia" w:hAnsi="Arial" w:cstheme="majorBidi"/>
      <w:bCs/>
      <w:sz w:val="24"/>
      <w:szCs w:val="20"/>
      <w:lang w:val="de-CH" w:eastAsia="de-DE"/>
    </w:rPr>
  </w:style>
  <w:style w:type="character" w:customStyle="1" w:styleId="Heading4Char">
    <w:name w:val="Heading 4 Char"/>
    <w:basedOn w:val="DefaultParagraphFont"/>
    <w:link w:val="Heading4"/>
    <w:semiHidden/>
    <w:rsid w:val="00271063"/>
    <w:rPr>
      <w:rFonts w:ascii="Arial" w:eastAsiaTheme="majorEastAsia" w:hAnsi="Arial" w:cstheme="majorBidi"/>
      <w:bCs/>
      <w:iCs/>
      <w:sz w:val="24"/>
      <w:szCs w:val="20"/>
      <w:lang w:val="en-US" w:eastAsia="de-DE"/>
    </w:rPr>
  </w:style>
  <w:style w:type="paragraph" w:customStyle="1" w:styleId="NumberedHeading3">
    <w:name w:val="Numbered Heading 3"/>
    <w:basedOn w:val="NumberedHeading2"/>
    <w:link w:val="NumberedHeading3Char"/>
    <w:qFormat/>
    <w:rsid w:val="009A0954"/>
    <w:pPr>
      <w:numPr>
        <w:ilvl w:val="2"/>
      </w:numPr>
      <w:ind w:left="0" w:hanging="851"/>
    </w:pPr>
    <w:rPr>
      <w:b w:val="0"/>
    </w:rPr>
  </w:style>
  <w:style w:type="character" w:customStyle="1" w:styleId="NumberedHeading3Char">
    <w:name w:val="Numbered Heading 3 Char"/>
    <w:basedOn w:val="NumberedHeading2Char"/>
    <w:link w:val="NumberedHeading3"/>
    <w:rsid w:val="009A0954"/>
    <w:rPr>
      <w:rFonts w:ascii="Arial" w:eastAsia="Cambria" w:hAnsi="Arial" w:cs="Arial"/>
      <w:b w:val="0"/>
      <w:bCs/>
      <w:iCs/>
      <w:sz w:val="24"/>
      <w:szCs w:val="24"/>
      <w:lang w:val="en-US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4630"/>
    <w:rPr>
      <w:rFonts w:ascii="Tahoma" w:eastAsia="Cambri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630"/>
    <w:rPr>
      <w:rFonts w:ascii="Tahoma" w:eastAsia="Cambria" w:hAnsi="Tahoma" w:cs="Tahoma"/>
      <w:sz w:val="16"/>
      <w:szCs w:val="16"/>
      <w:lang w:val="en-US" w:eastAsia="de-DE"/>
    </w:rPr>
  </w:style>
  <w:style w:type="paragraph" w:styleId="ListParagraph">
    <w:name w:val="List Paragraph"/>
    <w:basedOn w:val="Normal"/>
    <w:uiPriority w:val="34"/>
    <w:rsid w:val="008F03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IS\Anwendungsdaten\Microsoft\Templates\FIS-Doc\FIS-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FEB8E-2272-4611-9F7D-86CD5B2B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FIS-portrait.dotx</Template>
  <TotalTime>30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FIS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</dc:creator>
  <cp:lastModifiedBy>David Manns</cp:lastModifiedBy>
  <cp:revision>4</cp:revision>
  <dcterms:created xsi:type="dcterms:W3CDTF">2019-11-06T10:01:00Z</dcterms:created>
  <dcterms:modified xsi:type="dcterms:W3CDTF">2020-09-03T15:50:00Z</dcterms:modified>
</cp:coreProperties>
</file>